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3F" w:rsidRDefault="00AF553F" w:rsidP="009A6C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Pr="005E1E6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службі у справах дітей Кам</w:t>
      </w:r>
      <w:r w:rsidRPr="00233E3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янка-Бузької </w:t>
      </w:r>
      <w:r w:rsidRPr="00031EEF">
        <w:rPr>
          <w:rFonts w:ascii="Times New Roman" w:hAnsi="Times New Roman" w:cs="Times New Roman"/>
          <w:sz w:val="28"/>
          <w:szCs w:val="28"/>
          <w:lang w:val="uk-UA"/>
        </w:rPr>
        <w:t>райдержадміністрації на первинному обліку дітей-сиріт та дітей, позбавлених батьківського піклування перебувають діти</w:t>
      </w:r>
      <w:r>
        <w:rPr>
          <w:rFonts w:ascii="Times New Roman" w:hAnsi="Times New Roman" w:cs="Times New Roman"/>
          <w:sz w:val="28"/>
          <w:szCs w:val="28"/>
          <w:lang w:val="uk-UA"/>
        </w:rPr>
        <w:t>,позбавлені батьківського піклування</w:t>
      </w:r>
      <w:r w:rsidRPr="00031EE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F553F" w:rsidRPr="005E1E6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Pr="00C30188" w:rsidRDefault="00AF553F" w:rsidP="00C30188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30188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Григорій,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30188">
        <w:rPr>
          <w:rFonts w:ascii="Times New Roman" w:hAnsi="Times New Roman" w:cs="Times New Roman"/>
          <w:b/>
          <w:bCs/>
          <w:sz w:val="28"/>
          <w:szCs w:val="28"/>
          <w:lang w:val="uk-UA"/>
        </w:rPr>
        <w:t>11 років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AF553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ED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4pt;height:471.75pt;visibility:visible">
            <v:imagedata r:id="rId4" o:title=""/>
          </v:shape>
        </w:pict>
      </w:r>
    </w:p>
    <w:p w:rsidR="00AF553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Pr="00D40148" w:rsidRDefault="00AF553F" w:rsidP="00D40148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0148">
        <w:rPr>
          <w:rFonts w:ascii="Times New Roman" w:hAnsi="Times New Roman" w:cs="Times New Roman"/>
          <w:b/>
          <w:bCs/>
          <w:sz w:val="28"/>
          <w:szCs w:val="28"/>
          <w:lang w:val="uk-UA"/>
        </w:rPr>
        <w:t>Любов, 17 років.</w:t>
      </w:r>
    </w:p>
    <w:p w:rsidR="00AF553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ED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Рисунок 2" o:spid="_x0000_i1026" type="#_x0000_t75" style="width:432.75pt;height:327.75pt;visibility:visible">
            <v:imagedata r:id="rId5" o:title=""/>
          </v:shape>
        </w:pict>
      </w: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Pr="00847366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7366">
        <w:rPr>
          <w:rFonts w:ascii="Times New Roman" w:hAnsi="Times New Roman" w:cs="Times New Roman"/>
          <w:b/>
          <w:bCs/>
          <w:sz w:val="28"/>
          <w:szCs w:val="28"/>
          <w:lang w:val="uk-UA"/>
        </w:rPr>
        <w:t>Юлія, 5 років.</w:t>
      </w: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B3ED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shape id="Рисунок 3" o:spid="_x0000_i1027" type="#_x0000_t75" style="width:344.25pt;height:260.25pt;visibility:visible">
            <v:imagedata r:id="rId6" o:title=""/>
          </v:shape>
        </w:pict>
      </w: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Pr="00847366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553F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736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Валерія, 10 років.</w:t>
      </w:r>
    </w:p>
    <w:p w:rsidR="00AF553F" w:rsidRPr="00847366" w:rsidRDefault="00AF553F" w:rsidP="00847366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B3EDC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pict>
          <v:shape id="Рисунок 4" o:spid="_x0000_i1028" type="#_x0000_t75" style="width:326.25pt;height:586.5pt;visibility:visible">
            <v:imagedata r:id="rId7" o:title=""/>
          </v:shape>
        </w:pict>
      </w:r>
    </w:p>
    <w:p w:rsidR="00AF553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53F" w:rsidRPr="00031EEF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можуть бути</w:t>
      </w:r>
      <w:r w:rsidRPr="00233E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усиновлені, влаштовані</w:t>
      </w:r>
      <w:r w:rsidRPr="00031EEF">
        <w:rPr>
          <w:rFonts w:ascii="Times New Roman" w:hAnsi="Times New Roman" w:cs="Times New Roman"/>
          <w:sz w:val="28"/>
          <w:szCs w:val="28"/>
          <w:lang w:val="uk-UA"/>
        </w:rPr>
        <w:t xml:space="preserve"> під опіку</w:t>
      </w:r>
      <w:r>
        <w:rPr>
          <w:rFonts w:ascii="Times New Roman" w:hAnsi="Times New Roman" w:cs="Times New Roman"/>
          <w:sz w:val="28"/>
          <w:szCs w:val="28"/>
          <w:lang w:val="uk-UA"/>
        </w:rPr>
        <w:t>/піклування</w:t>
      </w:r>
      <w:r w:rsidRPr="00031EE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031EEF">
        <w:rPr>
          <w:rFonts w:ascii="Times New Roman" w:hAnsi="Times New Roman" w:cs="Times New Roman"/>
          <w:sz w:val="28"/>
          <w:szCs w:val="28"/>
          <w:lang w:val="uk-UA"/>
        </w:rPr>
        <w:t>прийомну сім’ю, дитячий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будинок сімейного типу.</w:t>
      </w:r>
    </w:p>
    <w:p w:rsidR="00AF553F" w:rsidRPr="00233E3C" w:rsidRDefault="00AF553F" w:rsidP="00031EEF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1EEF">
        <w:rPr>
          <w:rFonts w:ascii="Times New Roman" w:hAnsi="Times New Roman" w:cs="Times New Roman"/>
          <w:sz w:val="28"/>
          <w:szCs w:val="28"/>
          <w:lang w:val="ru-RU"/>
        </w:rPr>
        <w:t xml:space="preserve">За додатковою інформацією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прохання </w:t>
      </w:r>
      <w:r w:rsidRPr="00031EEF">
        <w:rPr>
          <w:rFonts w:ascii="Times New Roman" w:hAnsi="Times New Roman" w:cs="Times New Roman"/>
          <w:sz w:val="28"/>
          <w:szCs w:val="28"/>
          <w:lang w:val="ru-RU"/>
        </w:rPr>
        <w:t xml:space="preserve">звертатись </w:t>
      </w:r>
      <w:r>
        <w:rPr>
          <w:rFonts w:ascii="Times New Roman" w:hAnsi="Times New Roman" w:cs="Times New Roman"/>
          <w:sz w:val="28"/>
          <w:szCs w:val="28"/>
          <w:lang w:val="ru-RU"/>
        </w:rPr>
        <w:t>за адресою: Львівська область, місто Кам</w:t>
      </w:r>
      <w:r w:rsidRPr="0084736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янка-Бузька, вул.Незалежності,27, каб №20, тел 2-36-94.</w:t>
      </w:r>
    </w:p>
    <w:p w:rsidR="00AF553F" w:rsidRPr="009A6C56" w:rsidRDefault="00AF553F" w:rsidP="009A6C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F553F" w:rsidRPr="009A6C56" w:rsidSect="002A23E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6C56"/>
    <w:rsid w:val="00031EEF"/>
    <w:rsid w:val="00233E3C"/>
    <w:rsid w:val="002A23EC"/>
    <w:rsid w:val="005E1E6F"/>
    <w:rsid w:val="00847366"/>
    <w:rsid w:val="009A6C56"/>
    <w:rsid w:val="00AB3EDC"/>
    <w:rsid w:val="00AF553F"/>
    <w:rsid w:val="00B1438F"/>
    <w:rsid w:val="00C30188"/>
    <w:rsid w:val="00D40148"/>
    <w:rsid w:val="00F7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3EC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3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0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5</Pages>
  <Words>356</Words>
  <Characters>204</Characters>
  <Application>Microsoft Office Outlook</Application>
  <DocSecurity>0</DocSecurity>
  <Lines>0</Lines>
  <Paragraphs>0</Paragraphs>
  <ScaleCrop>false</ScaleCrop>
  <Company>XXXX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VOVA</cp:lastModifiedBy>
  <cp:revision>9</cp:revision>
  <dcterms:created xsi:type="dcterms:W3CDTF">2019-05-13T14:35:00Z</dcterms:created>
  <dcterms:modified xsi:type="dcterms:W3CDTF">2019-05-14T06:17:00Z</dcterms:modified>
</cp:coreProperties>
</file>